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89B" w:rsidRDefault="00AF389B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AF389B" w:rsidRPr="00F932E0" w:rsidRDefault="00AF389B" w:rsidP="002C756C">
      <w:pPr>
        <w:jc w:val="center"/>
        <w:rPr>
          <w:rFonts w:ascii="Times New Roman" w:hAnsi="Times New Roman"/>
          <w:sz w:val="32"/>
          <w:szCs w:val="32"/>
        </w:rPr>
      </w:pPr>
      <w:r w:rsidRPr="00F932E0">
        <w:rPr>
          <w:rFonts w:ascii="Times New Roman" w:hAnsi="Times New Roman"/>
          <w:sz w:val="32"/>
          <w:szCs w:val="32"/>
        </w:rPr>
        <w:t xml:space="preserve">3 </w:t>
      </w:r>
      <w:r>
        <w:rPr>
          <w:rFonts w:ascii="Times New Roman" w:hAnsi="Times New Roman"/>
          <w:sz w:val="32"/>
          <w:szCs w:val="32"/>
        </w:rPr>
        <w:t>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75"/>
        <w:gridCol w:w="2352"/>
        <w:gridCol w:w="7798"/>
        <w:gridCol w:w="2268"/>
        <w:gridCol w:w="1559"/>
      </w:tblGrid>
      <w:tr w:rsidR="00AF389B" w:rsidRPr="00270702" w:rsidTr="00270702">
        <w:tc>
          <w:tcPr>
            <w:tcW w:w="1475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352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798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268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AF389B" w:rsidRPr="00270702" w:rsidTr="00270702">
        <w:tc>
          <w:tcPr>
            <w:tcW w:w="1475" w:type="dxa"/>
          </w:tcPr>
          <w:p w:rsidR="00AF389B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070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52" w:type="dxa"/>
          </w:tcPr>
          <w:p w:rsidR="00AF389B" w:rsidRPr="00EB4B87" w:rsidRDefault="00AF389B" w:rsidP="00F4689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B4B87">
              <w:rPr>
                <w:rFonts w:ascii="Times New Roman" w:hAnsi="Times New Roman"/>
                <w:sz w:val="28"/>
                <w:szCs w:val="28"/>
              </w:rPr>
              <w:t>Я и моя семья. Мой день, распорядок дня.</w:t>
            </w:r>
          </w:p>
        </w:tc>
        <w:tc>
          <w:tcPr>
            <w:tcW w:w="7798" w:type="dxa"/>
          </w:tcPr>
          <w:p w:rsidR="00AF389B" w:rsidRPr="00270702" w:rsidRDefault="00AF389B" w:rsidP="00F814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Проверка домашнего задания. </w:t>
            </w:r>
            <w:r w:rsidRPr="00E20E9D"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Pr="00F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0E9D"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 w:rsidRPr="00F81411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стр</w:t>
            </w:r>
            <w:r w:rsidRPr="00F81411">
              <w:rPr>
                <w:rFonts w:ascii="Times New Roman" w:hAnsi="Times New Roman"/>
                <w:sz w:val="28"/>
                <w:szCs w:val="28"/>
              </w:rPr>
              <w:t xml:space="preserve">.170.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Спряжени</w:t>
            </w:r>
            <w:r>
              <w:rPr>
                <w:rFonts w:ascii="Times New Roman" w:hAnsi="Times New Roman"/>
                <w:sz w:val="28"/>
                <w:szCs w:val="28"/>
              </w:rPr>
              <w:t>е глагола «like» в Present Simple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F389B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389B" w:rsidRPr="00270702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 xml:space="preserve">.Работа над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новой лексикой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(упр. 1,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 xml:space="preserve"> стр.12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):</w:t>
            </w:r>
          </w:p>
          <w:p w:rsidR="00AF389B" w:rsidRPr="00E20E9D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перевод</w:t>
            </w:r>
            <w:r w:rsidRPr="007462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слов</w:t>
            </w:r>
            <w:r w:rsidRPr="007462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в</w:t>
            </w:r>
            <w:r w:rsidRPr="007462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словаре</w:t>
            </w:r>
            <w:r w:rsidRPr="007462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по</w:t>
            </w:r>
            <w:r w:rsidRPr="007462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теме</w:t>
            </w:r>
            <w:r w:rsidRPr="0074622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Распорядок дня</w:t>
            </w:r>
            <w:r w:rsidRPr="0074622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in the morning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-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утром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in the </w:t>
            </w: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afternoon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-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днем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in the </w:t>
            </w: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evening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-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вечером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at night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-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ночью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have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/take </w:t>
            </w: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 shower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/a bath –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принимать</w:t>
            </w:r>
            <w:r w:rsidRPr="00E20E9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душ</w:t>
            </w:r>
            <w:r w:rsidRPr="00E20E9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ванну</w:t>
            </w:r>
          </w:p>
          <w:p w:rsidR="00AF389B" w:rsidRPr="00F81411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have a meal – </w:t>
            </w:r>
            <w:r w:rsidRPr="00F81411">
              <w:rPr>
                <w:rFonts w:ascii="Times New Roman" w:hAnsi="Times New Roman"/>
                <w:i/>
                <w:sz w:val="28"/>
                <w:szCs w:val="28"/>
              </w:rPr>
              <w:t>принять пищу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have breakfast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завтракать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have </w:t>
            </w: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lunch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- </w:t>
            </w:r>
            <w:r w:rsidRPr="00E20E9D">
              <w:rPr>
                <w:rFonts w:ascii="Times New Roman" w:hAnsi="Times New Roman"/>
                <w:i/>
                <w:sz w:val="28"/>
                <w:szCs w:val="28"/>
              </w:rPr>
              <w:t>обедать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have </w:t>
            </w: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supper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–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ужинать</w:t>
            </w:r>
            <w:r w:rsidRPr="00E20E9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listen to music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–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E20E9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музыку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visit my friend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посетить</w:t>
            </w:r>
            <w:r w:rsidRPr="00E20E9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друга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go to bed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ложиться</w:t>
            </w:r>
            <w:r w:rsidRPr="00E20E9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спать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get up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–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вставать</w:t>
            </w:r>
            <w:r w:rsidRPr="00E20E9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watch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video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TV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смотреть видео/телевизор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come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home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– </w:t>
            </w:r>
            <w:r w:rsidRPr="00E20E9D">
              <w:rPr>
                <w:rFonts w:ascii="Times New Roman" w:hAnsi="Times New Roman"/>
                <w:i/>
                <w:sz w:val="28"/>
                <w:szCs w:val="28"/>
              </w:rPr>
              <w:t xml:space="preserve">прийти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домой</w:t>
            </w:r>
          </w:p>
          <w:p w:rsidR="00AF389B" w:rsidRDefault="00AF389B" w:rsidP="0074622A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What time do you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get up?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-</w:t>
            </w: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At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seven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o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'</w:t>
            </w:r>
            <w:r w:rsidRPr="0074622A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clock</w:t>
            </w:r>
            <w:r w:rsidRPr="00E20E9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.</w:t>
            </w:r>
          </w:p>
          <w:p w:rsidR="00AF389B" w:rsidRPr="00E20E9D" w:rsidRDefault="00AF389B" w:rsidP="007462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20E9D">
              <w:rPr>
                <w:rFonts w:ascii="Times New Roman" w:hAnsi="Times New Roman"/>
                <w:i/>
                <w:sz w:val="28"/>
                <w:szCs w:val="28"/>
              </w:rPr>
              <w:t>Во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сколько ты встаёшь</w:t>
            </w:r>
            <w:r w:rsidRPr="00E20E9D">
              <w:rPr>
                <w:rFonts w:ascii="Times New Roman" w:hAnsi="Times New Roman"/>
                <w:i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В 7 часов.</w:t>
            </w:r>
          </w:p>
          <w:p w:rsidR="00AF389B" w:rsidRPr="00E20E9D" w:rsidRDefault="00AF389B" w:rsidP="0027070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89B" w:rsidRPr="00F81411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1411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Диалог</w:t>
            </w:r>
            <w:r w:rsidRPr="00F81411">
              <w:rPr>
                <w:rFonts w:ascii="Times New Roman" w:hAnsi="Times New Roman"/>
                <w:sz w:val="28"/>
                <w:szCs w:val="28"/>
              </w:rPr>
              <w:t>-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расспрос</w:t>
            </w:r>
            <w:r w:rsidRPr="00F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образцу </w:t>
            </w:r>
            <w:r w:rsidRPr="00F81411">
              <w:rPr>
                <w:rFonts w:ascii="Times New Roman" w:hAnsi="Times New Roman"/>
                <w:sz w:val="28"/>
                <w:szCs w:val="28"/>
              </w:rPr>
              <w:t>(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упр</w:t>
            </w:r>
            <w:r w:rsidRPr="00F81411">
              <w:rPr>
                <w:rFonts w:ascii="Times New Roman" w:hAnsi="Times New Roman"/>
                <w:sz w:val="28"/>
                <w:szCs w:val="28"/>
              </w:rPr>
              <w:t xml:space="preserve">.2,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стр</w:t>
            </w:r>
            <w:r w:rsidRPr="00F81411">
              <w:rPr>
                <w:rFonts w:ascii="Times New Roman" w:hAnsi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81411"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  <w:p w:rsidR="00AF389B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141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 do you do in the morning?</w:t>
            </w:r>
          </w:p>
          <w:p w:rsidR="00AF389B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 I have a shower, then I have breakfast.</w:t>
            </w:r>
          </w:p>
          <w:p w:rsidR="00AF389B" w:rsidRPr="00F81411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1411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</w:rPr>
              <w:t>Диалог-расспрос по образцу (упр.4, стр.126)</w:t>
            </w:r>
          </w:p>
          <w:p w:rsidR="00AF389B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5.Упр.5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чтение текста и выполнение задания (правильны/неправильны предложения)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F389B" w:rsidRPr="00270702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F389B" w:rsidRPr="00270702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0702">
              <w:rPr>
                <w:rFonts w:ascii="Times New Roman" w:hAnsi="Times New Roman"/>
                <w:sz w:val="28"/>
                <w:szCs w:val="28"/>
              </w:rPr>
              <w:t xml:space="preserve">1.Выучить </w:t>
            </w:r>
            <w:r>
              <w:rPr>
                <w:rFonts w:ascii="Times New Roman" w:hAnsi="Times New Roman"/>
                <w:sz w:val="28"/>
                <w:szCs w:val="28"/>
              </w:rPr>
              <w:t>словосочетания на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 xml:space="preserve"> стр. 12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упр. 6 – написать о том, как проходит  воскресенье.</w:t>
            </w:r>
          </w:p>
        </w:tc>
        <w:tc>
          <w:tcPr>
            <w:tcW w:w="1559" w:type="dxa"/>
          </w:tcPr>
          <w:p w:rsidR="00AF389B" w:rsidRPr="00270702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0702">
              <w:rPr>
                <w:rFonts w:ascii="Times New Roman" w:hAnsi="Times New Roman"/>
                <w:sz w:val="28"/>
                <w:szCs w:val="28"/>
                <w:lang w:val="en-US"/>
              </w:rPr>
              <w:t>WhatsApp-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AF389B" w:rsidRPr="00270702" w:rsidTr="00270702">
        <w:tc>
          <w:tcPr>
            <w:tcW w:w="1475" w:type="dxa"/>
          </w:tcPr>
          <w:p w:rsidR="00AF389B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52" w:type="dxa"/>
          </w:tcPr>
          <w:p w:rsidR="00AF389B" w:rsidRPr="0074622A" w:rsidRDefault="00AF389B" w:rsidP="00F4689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Times New Roman" w:hAnsi="Times New Roman"/>
                <w:sz w:val="28"/>
                <w:szCs w:val="28"/>
              </w:rPr>
              <w:t>Мир моих увлечений. Мои любимые сказки, комиксы.</w:t>
            </w:r>
          </w:p>
          <w:p w:rsidR="00AF389B" w:rsidRPr="0074622A" w:rsidRDefault="00AF389B" w:rsidP="00F4689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8" w:type="dxa"/>
          </w:tcPr>
          <w:p w:rsidR="00AF389B" w:rsidRDefault="00AF389B" w:rsidP="006A6A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Проверка домашнего задания. </w:t>
            </w:r>
            <w:r w:rsidRPr="00E20E9D"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Pr="00F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0E9D"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 w:rsidRPr="00F81411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стр</w:t>
            </w:r>
            <w:r w:rsidRPr="00F81411">
              <w:rPr>
                <w:rFonts w:ascii="Times New Roman" w:hAnsi="Times New Roman"/>
                <w:sz w:val="28"/>
                <w:szCs w:val="28"/>
              </w:rPr>
              <w:t xml:space="preserve">.170.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AF389B" w:rsidRPr="00270702" w:rsidRDefault="00AF389B" w:rsidP="006A6A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Спряжени</w:t>
            </w:r>
            <w:r>
              <w:rPr>
                <w:rFonts w:ascii="Times New Roman" w:hAnsi="Times New Roman"/>
                <w:sz w:val="28"/>
                <w:szCs w:val="28"/>
              </w:rPr>
              <w:t>е глагола «like» в Present Simple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F389B" w:rsidRDefault="00AF389B" w:rsidP="006A6A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2.Слушание, упр.1, стр.128.</w:t>
            </w:r>
          </w:p>
          <w:p w:rsidR="00AF389B" w:rsidRDefault="00AF389B" w:rsidP="006A6A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3.Разучивание песни о часах, упр.2, стр.128.</w:t>
            </w:r>
          </w:p>
          <w:p w:rsidR="00AF389B" w:rsidRPr="007F1763" w:rsidRDefault="00AF389B" w:rsidP="006A6A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F1763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Часовые</w:t>
            </w:r>
            <w:r w:rsidRPr="007F17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пояса</w:t>
            </w:r>
            <w:r w:rsidRPr="007F17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r w:rsidRPr="007F1763">
              <w:rPr>
                <w:rFonts w:ascii="Times New Roman" w:hAnsi="Times New Roman"/>
                <w:sz w:val="28"/>
                <w:szCs w:val="28"/>
                <w:lang w:val="en-US"/>
              </w:rPr>
              <w:t>. 129.</w:t>
            </w:r>
          </w:p>
          <w:p w:rsidR="00AF389B" w:rsidRPr="007F1763" w:rsidRDefault="00AF389B" w:rsidP="0074622A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7F1763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midnight, noon, catch,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7F1763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holiday, right</w:t>
            </w:r>
          </w:p>
          <w:p w:rsidR="00AF389B" w:rsidRPr="007F1763" w:rsidRDefault="00AF389B" w:rsidP="0074622A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7F1763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set your clock, map, relative</w:t>
            </w:r>
          </w:p>
          <w:p w:rsidR="00AF389B" w:rsidRPr="0074622A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AF389B" w:rsidRPr="00270702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0702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Отработать слова по теме (стр.126).</w:t>
            </w:r>
          </w:p>
          <w:p w:rsidR="00AF389B" w:rsidRPr="00270702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0702">
              <w:rPr>
                <w:rFonts w:ascii="Times New Roman" w:hAnsi="Times New Roman"/>
                <w:sz w:val="28"/>
                <w:szCs w:val="28"/>
              </w:rPr>
              <w:t xml:space="preserve">2.Выполнить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задания в РТ.</w:t>
            </w:r>
          </w:p>
        </w:tc>
        <w:tc>
          <w:tcPr>
            <w:tcW w:w="1559" w:type="dxa"/>
          </w:tcPr>
          <w:p w:rsidR="00AF389B" w:rsidRPr="00270702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0702">
              <w:rPr>
                <w:rFonts w:ascii="Times New Roman" w:hAnsi="Times New Roman"/>
                <w:sz w:val="28"/>
                <w:szCs w:val="28"/>
                <w:lang w:val="en-US"/>
              </w:rPr>
              <w:t>WhatsApp-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</w:tbl>
    <w:p w:rsidR="00AF389B" w:rsidRPr="006A4589" w:rsidRDefault="00AF389B" w:rsidP="00654AEB">
      <w:pPr>
        <w:rPr>
          <w:rFonts w:ascii="Times New Roman" w:hAnsi="Times New Roman"/>
          <w:sz w:val="32"/>
          <w:szCs w:val="32"/>
        </w:rPr>
      </w:pPr>
    </w:p>
    <w:p w:rsidR="00AF389B" w:rsidRDefault="00AF389B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                Хамидуллина И.В.</w:t>
      </w:r>
    </w:p>
    <w:p w:rsidR="00AF389B" w:rsidRDefault="00AF389B" w:rsidP="00654AEB">
      <w:pPr>
        <w:rPr>
          <w:rFonts w:ascii="Times New Roman" w:hAnsi="Times New Roman"/>
          <w:sz w:val="32"/>
          <w:szCs w:val="32"/>
        </w:rPr>
      </w:pPr>
    </w:p>
    <w:p w:rsidR="00AF389B" w:rsidRPr="00540603" w:rsidRDefault="00AF389B" w:rsidP="00654AEB">
      <w:pPr>
        <w:rPr>
          <w:rFonts w:ascii="Times New Roman" w:hAnsi="Times New Roman"/>
          <w:sz w:val="32"/>
          <w:szCs w:val="32"/>
        </w:rPr>
      </w:pPr>
    </w:p>
    <w:sectPr w:rsidR="00AF389B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EA26061"/>
    <w:multiLevelType w:val="hybridMultilevel"/>
    <w:tmpl w:val="A1DCF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8"/>
  </w:num>
  <w:num w:numId="3">
    <w:abstractNumId w:val="16"/>
  </w:num>
  <w:num w:numId="4">
    <w:abstractNumId w:val="0"/>
  </w:num>
  <w:num w:numId="5">
    <w:abstractNumId w:val="1"/>
  </w:num>
  <w:num w:numId="6">
    <w:abstractNumId w:val="23"/>
  </w:num>
  <w:num w:numId="7">
    <w:abstractNumId w:val="2"/>
  </w:num>
  <w:num w:numId="8">
    <w:abstractNumId w:val="25"/>
  </w:num>
  <w:num w:numId="9">
    <w:abstractNumId w:val="27"/>
  </w:num>
  <w:num w:numId="10">
    <w:abstractNumId w:val="7"/>
  </w:num>
  <w:num w:numId="11">
    <w:abstractNumId w:val="21"/>
  </w:num>
  <w:num w:numId="12">
    <w:abstractNumId w:val="26"/>
  </w:num>
  <w:num w:numId="13">
    <w:abstractNumId w:val="29"/>
  </w:num>
  <w:num w:numId="14">
    <w:abstractNumId w:val="31"/>
  </w:num>
  <w:num w:numId="15">
    <w:abstractNumId w:val="3"/>
  </w:num>
  <w:num w:numId="16">
    <w:abstractNumId w:val="17"/>
  </w:num>
  <w:num w:numId="17">
    <w:abstractNumId w:val="10"/>
  </w:num>
  <w:num w:numId="18">
    <w:abstractNumId w:val="30"/>
  </w:num>
  <w:num w:numId="19">
    <w:abstractNumId w:val="33"/>
  </w:num>
  <w:num w:numId="20">
    <w:abstractNumId w:val="4"/>
  </w:num>
  <w:num w:numId="21">
    <w:abstractNumId w:val="20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2"/>
  </w:num>
  <w:num w:numId="27">
    <w:abstractNumId w:val="22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4"/>
  </w:num>
  <w:num w:numId="33">
    <w:abstractNumId w:val="11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60E6"/>
    <w:rsid w:val="0000451E"/>
    <w:rsid w:val="000420A1"/>
    <w:rsid w:val="000E7D1B"/>
    <w:rsid w:val="001051F3"/>
    <w:rsid w:val="00183B1F"/>
    <w:rsid w:val="00193C93"/>
    <w:rsid w:val="001C3C03"/>
    <w:rsid w:val="00200655"/>
    <w:rsid w:val="002452B5"/>
    <w:rsid w:val="00270702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A6A41"/>
    <w:rsid w:val="006C10A9"/>
    <w:rsid w:val="006D54F2"/>
    <w:rsid w:val="006F25E9"/>
    <w:rsid w:val="00716E2A"/>
    <w:rsid w:val="0074622A"/>
    <w:rsid w:val="00750A93"/>
    <w:rsid w:val="007B673B"/>
    <w:rsid w:val="007F1763"/>
    <w:rsid w:val="00843179"/>
    <w:rsid w:val="008605B2"/>
    <w:rsid w:val="00884DA9"/>
    <w:rsid w:val="008B4FF5"/>
    <w:rsid w:val="008B67AB"/>
    <w:rsid w:val="008E2EBF"/>
    <w:rsid w:val="00900E28"/>
    <w:rsid w:val="009354EA"/>
    <w:rsid w:val="00944B96"/>
    <w:rsid w:val="00990EA3"/>
    <w:rsid w:val="009C41FC"/>
    <w:rsid w:val="009E378A"/>
    <w:rsid w:val="00A6498C"/>
    <w:rsid w:val="00AF389B"/>
    <w:rsid w:val="00BC000E"/>
    <w:rsid w:val="00BF1D05"/>
    <w:rsid w:val="00C02DD9"/>
    <w:rsid w:val="00C22B2A"/>
    <w:rsid w:val="00CB6F53"/>
    <w:rsid w:val="00CD114D"/>
    <w:rsid w:val="00D41143"/>
    <w:rsid w:val="00DD63D9"/>
    <w:rsid w:val="00E042C4"/>
    <w:rsid w:val="00E20E9D"/>
    <w:rsid w:val="00E4019F"/>
    <w:rsid w:val="00E430C8"/>
    <w:rsid w:val="00E63292"/>
    <w:rsid w:val="00EB3A34"/>
    <w:rsid w:val="00EB4B87"/>
    <w:rsid w:val="00F4689C"/>
    <w:rsid w:val="00F81411"/>
    <w:rsid w:val="00F9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60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C00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E2EBF"/>
    <w:pPr>
      <w:ind w:left="720"/>
      <w:contextualSpacing/>
    </w:pPr>
  </w:style>
  <w:style w:type="paragraph" w:styleId="NormalWeb">
    <w:name w:val="Normal (Web)"/>
    <w:basedOn w:val="Normal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Hyperlink">
    <w:name w:val="Hyperlink"/>
    <w:basedOn w:val="DefaultParagraphFont"/>
    <w:uiPriority w:val="99"/>
    <w:rsid w:val="002A521D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5F413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979</TotalTime>
  <Pages>2</Pages>
  <Words>257</Words>
  <Characters>1470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7</cp:lastModifiedBy>
  <cp:revision>22</cp:revision>
  <dcterms:created xsi:type="dcterms:W3CDTF">2020-03-26T18:10:00Z</dcterms:created>
  <dcterms:modified xsi:type="dcterms:W3CDTF">2020-04-16T08:28:00Z</dcterms:modified>
</cp:coreProperties>
</file>